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00DF3" w14:textId="77777777" w:rsidR="00241434" w:rsidRPr="002D4E93" w:rsidRDefault="002D4E93" w:rsidP="002D4E93">
      <w:pPr>
        <w:jc w:val="center"/>
        <w:rPr>
          <w:rFonts w:ascii="Lucida Calligraphy" w:hAnsi="Lucida Calligraphy" w:cs="Tahoma"/>
          <w:b/>
          <w:bCs/>
          <w:color w:val="0070C0"/>
          <w:sz w:val="40"/>
          <w:szCs w:val="44"/>
        </w:rPr>
      </w:pPr>
      <w:r w:rsidRPr="002D4E93">
        <w:rPr>
          <w:rFonts w:ascii="Lucida Calligraphy" w:hAnsi="Lucida Calligraphy" w:cs="Tahoma"/>
          <w:b/>
          <w:bCs/>
          <w:color w:val="0070C0"/>
          <w:sz w:val="40"/>
          <w:szCs w:val="44"/>
        </w:rPr>
        <w:t>Natural State Therapies</w:t>
      </w:r>
    </w:p>
    <w:p w14:paraId="13A4109A" w14:textId="77777777" w:rsidR="00F517EB" w:rsidRPr="007B48FF" w:rsidRDefault="00F517EB" w:rsidP="007B48FF">
      <w:pPr>
        <w:pStyle w:val="Title"/>
      </w:pPr>
      <w:r w:rsidRPr="007B48FF">
        <w:t>COVID-19 Policy</w:t>
      </w:r>
    </w:p>
    <w:p w14:paraId="181D97F3" w14:textId="77777777" w:rsidR="00F517EB" w:rsidRPr="007B48FF" w:rsidRDefault="00F517EB" w:rsidP="007B48FF">
      <w:pPr>
        <w:pStyle w:val="Heading1"/>
      </w:pPr>
      <w:r w:rsidRPr="007B48FF">
        <w:t>General</w:t>
      </w:r>
    </w:p>
    <w:p w14:paraId="425AFB00" w14:textId="77777777" w:rsidR="00F517EB" w:rsidRDefault="00F517EB" w:rsidP="00F517EB">
      <w:r>
        <w:t xml:space="preserve">This policy follows guidance published by the Federation of Holistic Therapists (FHT): </w:t>
      </w:r>
      <w:hyperlink r:id="rId8" w:history="1">
        <w:r w:rsidRPr="00F517EB">
          <w:rPr>
            <w:rStyle w:val="Hyperlink"/>
          </w:rPr>
          <w:t>https://www.fht.org.uk/coronavirus</w:t>
        </w:r>
      </w:hyperlink>
      <w:r>
        <w:t>.</w:t>
      </w:r>
    </w:p>
    <w:p w14:paraId="375C11E8" w14:textId="77777777" w:rsidR="00F517EB" w:rsidRDefault="00F517EB" w:rsidP="00F517EB">
      <w:r>
        <w:t>The policy applies to all treatments provided by Natural State Therapies, for all clients. It covers both treatments at the Natural State Therapies business premises and when carried out as a mobile service in clients’ homes.</w:t>
      </w:r>
    </w:p>
    <w:p w14:paraId="6227C221" w14:textId="77777777" w:rsidR="00F517EB" w:rsidRDefault="00F517EB" w:rsidP="00F517EB">
      <w:r>
        <w:t xml:space="preserve">The policy describes how treatments will be carried out in a way that minimises risks of transmission of the coronavirus, and will apply </w:t>
      </w:r>
      <w:r w:rsidR="00717C90">
        <w:t>until</w:t>
      </w:r>
      <w:r>
        <w:t xml:space="preserve"> government and FHT advice is that it is no longer required.</w:t>
      </w:r>
    </w:p>
    <w:p w14:paraId="2A4F4574" w14:textId="77777777" w:rsidR="00F517EB" w:rsidRDefault="00717C90" w:rsidP="00F517EB">
      <w:r>
        <w:t>For the purposes of this policy, ‘treatments’ are broken down into:</w:t>
      </w:r>
    </w:p>
    <w:p w14:paraId="3E284856" w14:textId="77777777" w:rsidR="00717C90" w:rsidRDefault="00717C90" w:rsidP="002E14E2">
      <w:pPr>
        <w:pStyle w:val="ListParagraph1"/>
      </w:pPr>
      <w:r>
        <w:t>In advance of the appointment</w:t>
      </w:r>
    </w:p>
    <w:p w14:paraId="2A6BD2E0" w14:textId="77777777" w:rsidR="00717C90" w:rsidRDefault="00717C90" w:rsidP="002E14E2">
      <w:pPr>
        <w:pStyle w:val="ListParagraph1"/>
      </w:pPr>
      <w:r>
        <w:t xml:space="preserve">Prior to commencement of </w:t>
      </w:r>
      <w:r w:rsidR="00524D68">
        <w:t xml:space="preserve">the </w:t>
      </w:r>
      <w:r>
        <w:t>treatment</w:t>
      </w:r>
    </w:p>
    <w:p w14:paraId="0585A7BB" w14:textId="77777777" w:rsidR="00717C90" w:rsidRDefault="00717C90" w:rsidP="002E14E2">
      <w:pPr>
        <w:pStyle w:val="ListParagraph1"/>
      </w:pPr>
      <w:r>
        <w:t xml:space="preserve">During </w:t>
      </w:r>
      <w:r w:rsidR="00524D68">
        <w:t xml:space="preserve">the </w:t>
      </w:r>
      <w:r>
        <w:t>treatment</w:t>
      </w:r>
    </w:p>
    <w:p w14:paraId="738067EE" w14:textId="77777777" w:rsidR="00717C90" w:rsidRDefault="00717C90" w:rsidP="002E14E2">
      <w:pPr>
        <w:pStyle w:val="ListParagraph1"/>
      </w:pPr>
      <w:r>
        <w:t xml:space="preserve">After </w:t>
      </w:r>
      <w:r w:rsidR="00524D68">
        <w:t xml:space="preserve">the </w:t>
      </w:r>
      <w:r>
        <w:t>treatment</w:t>
      </w:r>
    </w:p>
    <w:p w14:paraId="201FFBBE" w14:textId="77777777" w:rsidR="00717C90" w:rsidRDefault="00717C90" w:rsidP="002E14E2">
      <w:pPr>
        <w:pStyle w:val="ListParagraph1"/>
      </w:pPr>
      <w:r>
        <w:t>Follow up to a treatment</w:t>
      </w:r>
    </w:p>
    <w:p w14:paraId="06095941" w14:textId="77777777" w:rsidR="00717C90" w:rsidRDefault="00717C90" w:rsidP="007B48FF">
      <w:pPr>
        <w:pStyle w:val="Heading1"/>
      </w:pPr>
      <w:r>
        <w:t>In advance of the appointment</w:t>
      </w:r>
    </w:p>
    <w:p w14:paraId="2FB1D30E" w14:textId="77777777" w:rsidR="00717C90" w:rsidRDefault="00717C90" w:rsidP="00717C90">
      <w:r>
        <w:t>The client will be booked the day before the appointment, to check whether the client:</w:t>
      </w:r>
    </w:p>
    <w:p w14:paraId="53FA7BA7" w14:textId="77777777" w:rsidR="00717C90" w:rsidRDefault="00717C90" w:rsidP="002E14E2">
      <w:pPr>
        <w:pStyle w:val="ListParagraph1"/>
      </w:pPr>
      <w:r>
        <w:t>is self-isolating</w:t>
      </w:r>
      <w:r w:rsidR="007B48FF">
        <w:t>;</w:t>
      </w:r>
    </w:p>
    <w:p w14:paraId="4B669F04" w14:textId="77777777" w:rsidR="00717C90" w:rsidRDefault="00717C90" w:rsidP="002E14E2">
      <w:pPr>
        <w:pStyle w:val="ListParagraph1"/>
      </w:pPr>
      <w:r>
        <w:t>is suffering possible symptoms of coronavirus</w:t>
      </w:r>
      <w:r w:rsidR="007B48FF">
        <w:t>; and/or</w:t>
      </w:r>
    </w:p>
    <w:p w14:paraId="3AEF4521" w14:textId="77777777" w:rsidR="00717C90" w:rsidRDefault="00717C90" w:rsidP="002E14E2">
      <w:pPr>
        <w:pStyle w:val="ListParagraph1"/>
      </w:pPr>
      <w:r>
        <w:t>has been in recent contact with the infection</w:t>
      </w:r>
      <w:r w:rsidR="007B48FF">
        <w:t>.</w:t>
      </w:r>
    </w:p>
    <w:p w14:paraId="083BD351" w14:textId="77777777" w:rsidR="007B48FF" w:rsidRDefault="007B48FF" w:rsidP="007B48FF">
      <w:r>
        <w:t>If answers to any of these questions is ‘yes’, then the treatment will not go ahead, and the appointment will be cancelled.</w:t>
      </w:r>
    </w:p>
    <w:p w14:paraId="7A26731C" w14:textId="77777777" w:rsidR="007B48FF" w:rsidRDefault="007B48FF" w:rsidP="007B48FF">
      <w:r>
        <w:t>The client will be advised that additional hygiene procedures will be in place for the appointment, which the client will be required to follow.</w:t>
      </w:r>
    </w:p>
    <w:p w14:paraId="301AEB37" w14:textId="77777777" w:rsidR="007B48FF" w:rsidRDefault="007B48FF" w:rsidP="007B48FF">
      <w:pPr>
        <w:pStyle w:val="Heading1"/>
      </w:pPr>
      <w:r>
        <w:t>Prior to commencement of the treatment</w:t>
      </w:r>
    </w:p>
    <w:p w14:paraId="13BE6224" w14:textId="77777777" w:rsidR="007B48FF" w:rsidRPr="007B48FF" w:rsidRDefault="007B48FF" w:rsidP="007B48FF">
      <w:pPr>
        <w:pStyle w:val="Heading2"/>
      </w:pPr>
      <w:r>
        <w:t>T</w:t>
      </w:r>
      <w:r w:rsidRPr="007B48FF">
        <w:t>reatments</w:t>
      </w:r>
      <w:r>
        <w:t xml:space="preserve"> at NST business premises</w:t>
      </w:r>
    </w:p>
    <w:p w14:paraId="09C7CBA9" w14:textId="77777777" w:rsidR="007B48FF" w:rsidRDefault="007B48FF" w:rsidP="007B48FF">
      <w:r>
        <w:t>In addition to the usual pre-treatment protocol, e.g. use of clean towels, the following will be carried out:</w:t>
      </w:r>
    </w:p>
    <w:p w14:paraId="50DCB7EF" w14:textId="77777777" w:rsidR="007B48FF" w:rsidRDefault="007B48FF" w:rsidP="002E14E2">
      <w:pPr>
        <w:pStyle w:val="ListParagraph1"/>
      </w:pPr>
      <w:r>
        <w:t>By the therapist:</w:t>
      </w:r>
    </w:p>
    <w:p w14:paraId="3E8925BD" w14:textId="77777777" w:rsidR="007B48FF" w:rsidRDefault="007B48FF" w:rsidP="002E14E2">
      <w:pPr>
        <w:pStyle w:val="ListParagraph2"/>
      </w:pPr>
      <w:r w:rsidRPr="002E14E2">
        <w:t>Sanitise</w:t>
      </w:r>
      <w:r>
        <w:t>:</w:t>
      </w:r>
    </w:p>
    <w:p w14:paraId="2E799C4D" w14:textId="77777777" w:rsidR="007B48FF" w:rsidRDefault="007B48FF" w:rsidP="002E14E2">
      <w:pPr>
        <w:pStyle w:val="ListParagraph3"/>
      </w:pPr>
      <w:r>
        <w:lastRenderedPageBreak/>
        <w:t>Doorbell</w:t>
      </w:r>
    </w:p>
    <w:p w14:paraId="0A6E0B3F" w14:textId="77777777" w:rsidR="007B48FF" w:rsidRDefault="007B48FF" w:rsidP="002E14E2">
      <w:pPr>
        <w:pStyle w:val="ListParagraph3"/>
      </w:pPr>
      <w:r>
        <w:t>Stair bannisters</w:t>
      </w:r>
    </w:p>
    <w:p w14:paraId="3AB21820" w14:textId="77777777" w:rsidR="007B48FF" w:rsidRDefault="007B48FF" w:rsidP="002E14E2">
      <w:pPr>
        <w:pStyle w:val="ListParagraph3"/>
      </w:pPr>
      <w:r>
        <w:t xml:space="preserve">Toilet </w:t>
      </w:r>
      <w:r w:rsidR="002E14E2">
        <w:t xml:space="preserve">&amp; clinic room </w:t>
      </w:r>
      <w:r>
        <w:t>door handle</w:t>
      </w:r>
      <w:r w:rsidR="002E14E2">
        <w:t>s</w:t>
      </w:r>
    </w:p>
    <w:p w14:paraId="5D544BDB" w14:textId="77777777" w:rsidR="007B48FF" w:rsidRDefault="002E14E2" w:rsidP="002E14E2">
      <w:pPr>
        <w:pStyle w:val="ListParagraph3"/>
      </w:pPr>
      <w:r>
        <w:t>Toilet &amp; basin</w:t>
      </w:r>
    </w:p>
    <w:p w14:paraId="05EEEE4C" w14:textId="77777777" w:rsidR="002E14E2" w:rsidRDefault="002E14E2" w:rsidP="002E14E2">
      <w:pPr>
        <w:pStyle w:val="ListParagraph3"/>
      </w:pPr>
      <w:r>
        <w:t>Toilet light switch</w:t>
      </w:r>
    </w:p>
    <w:p w14:paraId="3A389601" w14:textId="77777777" w:rsidR="002E14E2" w:rsidRDefault="002E14E2" w:rsidP="002E14E2">
      <w:pPr>
        <w:pStyle w:val="ListParagraph3"/>
      </w:pPr>
      <w:r>
        <w:t>Couch cradle</w:t>
      </w:r>
    </w:p>
    <w:p w14:paraId="27DF6747" w14:textId="77777777" w:rsidR="002E14E2" w:rsidRDefault="002E14E2" w:rsidP="002E14E2">
      <w:pPr>
        <w:pStyle w:val="ListParagraph3"/>
      </w:pPr>
      <w:r>
        <w:t>Pen</w:t>
      </w:r>
    </w:p>
    <w:p w14:paraId="4089CA23" w14:textId="77777777" w:rsidR="002E14E2" w:rsidRDefault="002E14E2" w:rsidP="002E14E2">
      <w:pPr>
        <w:pStyle w:val="ListParagraph3"/>
      </w:pPr>
      <w:r>
        <w:t>Oil bottle / wax pot</w:t>
      </w:r>
    </w:p>
    <w:p w14:paraId="011C752A" w14:textId="77777777" w:rsidR="002E14E2" w:rsidRDefault="002E14E2" w:rsidP="002E14E2">
      <w:pPr>
        <w:pStyle w:val="ListParagraph3"/>
      </w:pPr>
      <w:r>
        <w:t>Hands &amp; arms</w:t>
      </w:r>
    </w:p>
    <w:p w14:paraId="3BC77492" w14:textId="77777777" w:rsidR="002E14E2" w:rsidRDefault="002E14E2" w:rsidP="002E14E2">
      <w:pPr>
        <w:pStyle w:val="ListParagraph2"/>
      </w:pPr>
      <w:r>
        <w:t>Provide clean hand towel</w:t>
      </w:r>
    </w:p>
    <w:p w14:paraId="6DCFD43D" w14:textId="77777777" w:rsidR="002E14E2" w:rsidRDefault="002E14E2" w:rsidP="002E14E2">
      <w:pPr>
        <w:pStyle w:val="ListParagraph1"/>
      </w:pPr>
      <w:r>
        <w:t>By the client:</w:t>
      </w:r>
    </w:p>
    <w:p w14:paraId="590E0D3D" w14:textId="77777777" w:rsidR="00524D68" w:rsidRDefault="00524D68" w:rsidP="00524D68">
      <w:pPr>
        <w:pStyle w:val="ListParagraph2"/>
      </w:pPr>
      <w:r>
        <w:t>Sanitise hands</w:t>
      </w:r>
    </w:p>
    <w:p w14:paraId="0B1EB85A" w14:textId="77777777" w:rsidR="00524D68" w:rsidRDefault="00524D68" w:rsidP="00524D68">
      <w:pPr>
        <w:pStyle w:val="ListParagraph2"/>
      </w:pPr>
      <w:r>
        <w:t xml:space="preserve">Complete COVID-10 addendum to the consultation form </w:t>
      </w:r>
      <w:r w:rsidRPr="00DE508F">
        <w:rPr>
          <w:i/>
          <w:iCs/>
        </w:rPr>
        <w:t>(Appendix A)</w:t>
      </w:r>
    </w:p>
    <w:p w14:paraId="34930A58" w14:textId="77777777" w:rsidR="00524D68" w:rsidRDefault="00524D68" w:rsidP="00524D68">
      <w:pPr>
        <w:pStyle w:val="Heading2"/>
      </w:pPr>
      <w:r>
        <w:t>Mobile treatments</w:t>
      </w:r>
    </w:p>
    <w:p w14:paraId="0800ADE9" w14:textId="77777777" w:rsidR="00524D68" w:rsidRDefault="00524D68" w:rsidP="00524D68">
      <w:r>
        <w:t>In addition to the usual pre-treatment protocol, e.g. use of clean towels, the following will be carried out:</w:t>
      </w:r>
    </w:p>
    <w:p w14:paraId="1D1C7241" w14:textId="77777777" w:rsidR="00524D68" w:rsidRDefault="00524D68" w:rsidP="00524D68">
      <w:pPr>
        <w:pStyle w:val="ListParagraph1"/>
      </w:pPr>
      <w:r>
        <w:t>By the therapist:</w:t>
      </w:r>
    </w:p>
    <w:p w14:paraId="6757DA56" w14:textId="77777777" w:rsidR="00524D68" w:rsidRDefault="00524D68" w:rsidP="00524D68">
      <w:pPr>
        <w:pStyle w:val="ListParagraph2"/>
      </w:pPr>
      <w:r w:rsidRPr="002E14E2">
        <w:t>Sanitise</w:t>
      </w:r>
      <w:r>
        <w:t>:</w:t>
      </w:r>
    </w:p>
    <w:p w14:paraId="30601452" w14:textId="77777777" w:rsidR="00524D68" w:rsidRDefault="00524D68" w:rsidP="00524D68">
      <w:pPr>
        <w:pStyle w:val="ListParagraph3"/>
      </w:pPr>
      <w:r>
        <w:t>Couch cradle</w:t>
      </w:r>
    </w:p>
    <w:p w14:paraId="70F86A06" w14:textId="77777777" w:rsidR="00524D68" w:rsidRDefault="00524D68" w:rsidP="00524D68">
      <w:pPr>
        <w:pStyle w:val="ListParagraph3"/>
      </w:pPr>
      <w:r>
        <w:t>Pen</w:t>
      </w:r>
    </w:p>
    <w:p w14:paraId="05085907" w14:textId="77777777" w:rsidR="00524D68" w:rsidRDefault="00524D68" w:rsidP="00524D68">
      <w:pPr>
        <w:pStyle w:val="ListParagraph3"/>
      </w:pPr>
      <w:r>
        <w:t>Oil bottle / wax pot</w:t>
      </w:r>
    </w:p>
    <w:p w14:paraId="2C4C03F0" w14:textId="77777777" w:rsidR="00524D68" w:rsidRDefault="00524D68" w:rsidP="00524D68">
      <w:pPr>
        <w:pStyle w:val="ListParagraph3"/>
      </w:pPr>
      <w:r>
        <w:t>Hands &amp; arms</w:t>
      </w:r>
    </w:p>
    <w:p w14:paraId="7B3FCFF9" w14:textId="77777777" w:rsidR="00524D68" w:rsidRDefault="00524D68" w:rsidP="00524D68">
      <w:pPr>
        <w:pStyle w:val="ListParagraph1"/>
      </w:pPr>
      <w:r>
        <w:t>By the client:</w:t>
      </w:r>
    </w:p>
    <w:p w14:paraId="5A1A6FBA" w14:textId="77777777" w:rsidR="00524D68" w:rsidRDefault="00524D68" w:rsidP="00524D68">
      <w:pPr>
        <w:pStyle w:val="ListParagraph2"/>
      </w:pPr>
      <w:r>
        <w:t>Sanitise hands</w:t>
      </w:r>
    </w:p>
    <w:p w14:paraId="433D1E8B" w14:textId="77777777" w:rsidR="00524D68" w:rsidRDefault="00524D68" w:rsidP="00524D68">
      <w:pPr>
        <w:pStyle w:val="ListParagraph2"/>
      </w:pPr>
      <w:r>
        <w:t>Complete COVID-10 addendum to the consultation form</w:t>
      </w:r>
      <w:r w:rsidR="00DE508F">
        <w:t xml:space="preserve"> </w:t>
      </w:r>
      <w:r w:rsidR="00DE508F" w:rsidRPr="00DE508F">
        <w:rPr>
          <w:i/>
          <w:iCs/>
        </w:rPr>
        <w:t>(Appendix A)</w:t>
      </w:r>
    </w:p>
    <w:p w14:paraId="1AC98A86" w14:textId="77777777" w:rsidR="00524D68" w:rsidRDefault="00524D68" w:rsidP="00524D68">
      <w:pPr>
        <w:pStyle w:val="Heading1"/>
      </w:pPr>
      <w:r>
        <w:t>During the treatment</w:t>
      </w:r>
    </w:p>
    <w:p w14:paraId="40D3E9DB" w14:textId="77777777" w:rsidR="00524D68" w:rsidRDefault="00524D68" w:rsidP="00524D68">
      <w:r>
        <w:t>If requested to by the client, the therapist will wear a facemask.</w:t>
      </w:r>
    </w:p>
    <w:p w14:paraId="1CBF52B9" w14:textId="77777777" w:rsidR="00524D68" w:rsidRDefault="00524D68" w:rsidP="00524D68">
      <w:pPr>
        <w:pStyle w:val="Heading1"/>
      </w:pPr>
      <w:r>
        <w:t>After the treatment</w:t>
      </w:r>
    </w:p>
    <w:p w14:paraId="72D546B7" w14:textId="77777777" w:rsidR="00524D68" w:rsidRDefault="00524D68" w:rsidP="00524D68">
      <w:pPr>
        <w:pStyle w:val="ListParagraph1"/>
      </w:pPr>
      <w:r>
        <w:t>By the therapist</w:t>
      </w:r>
    </w:p>
    <w:p w14:paraId="7B06CD91" w14:textId="77777777" w:rsidR="00524D68" w:rsidRDefault="00524D68" w:rsidP="00524D68">
      <w:pPr>
        <w:pStyle w:val="ListParagraph2"/>
      </w:pPr>
      <w:r>
        <w:t>Wash all towels, coverings, etc.</w:t>
      </w:r>
    </w:p>
    <w:p w14:paraId="4F0933E1" w14:textId="77777777" w:rsidR="00524D68" w:rsidRDefault="00524D68" w:rsidP="00524D68">
      <w:pPr>
        <w:pStyle w:val="ListParagraph2"/>
      </w:pPr>
      <w:r>
        <w:t>Sanitise massage couch, face cradle &amp; bolsters</w:t>
      </w:r>
    </w:p>
    <w:p w14:paraId="2F18107D" w14:textId="77777777" w:rsidR="00524D68" w:rsidRDefault="00524D68" w:rsidP="00524D68">
      <w:pPr>
        <w:pStyle w:val="ListParagraph2"/>
      </w:pPr>
      <w:r>
        <w:t>Record precautions in the treatment notes</w:t>
      </w:r>
    </w:p>
    <w:p w14:paraId="493D4568" w14:textId="77777777" w:rsidR="00524D68" w:rsidRDefault="00524D68" w:rsidP="00524D68"/>
    <w:p w14:paraId="4E9C70E3" w14:textId="77777777" w:rsidR="00DE508F" w:rsidRDefault="00DE508F">
      <w:r>
        <w:br w:type="page"/>
      </w:r>
    </w:p>
    <w:p w14:paraId="62A38097" w14:textId="77777777" w:rsidR="00524D68" w:rsidRPr="00DE508F" w:rsidRDefault="00DE508F" w:rsidP="00DE508F">
      <w:pPr>
        <w:pStyle w:val="Heading1"/>
        <w:rPr>
          <w:i/>
          <w:iCs/>
        </w:rPr>
      </w:pPr>
      <w:r w:rsidRPr="00DE508F">
        <w:rPr>
          <w:i/>
          <w:iCs/>
        </w:rPr>
        <w:lastRenderedPageBreak/>
        <w:t>Appendix A – Addendum to consultation form</w:t>
      </w:r>
    </w:p>
    <w:p w14:paraId="35890FAD" w14:textId="77777777" w:rsidR="002A77B3" w:rsidRDefault="002A77B3" w:rsidP="00DE508F">
      <w:pPr>
        <w:pStyle w:val="Heading1"/>
      </w:pPr>
    </w:p>
    <w:p w14:paraId="662B2C1F" w14:textId="77777777" w:rsidR="00DE508F" w:rsidRDefault="00DE508F" w:rsidP="00DE508F">
      <w:pPr>
        <w:pStyle w:val="Heading1"/>
      </w:pPr>
      <w:r>
        <w:t>Please answer the following questions:</w:t>
      </w:r>
    </w:p>
    <w:tbl>
      <w:tblPr>
        <w:tblStyle w:val="TableGrid"/>
        <w:tblW w:w="9070" w:type="dxa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6236"/>
        <w:gridCol w:w="1417"/>
        <w:gridCol w:w="1417"/>
      </w:tblGrid>
      <w:tr w:rsidR="002A77B3" w14:paraId="4C1BF1AC" w14:textId="77777777" w:rsidTr="002A77B3">
        <w:tc>
          <w:tcPr>
            <w:tcW w:w="6236" w:type="dxa"/>
          </w:tcPr>
          <w:p w14:paraId="21489E05" w14:textId="77777777" w:rsidR="002A77B3" w:rsidRDefault="002A77B3" w:rsidP="002A77B3">
            <w:pPr>
              <w:spacing w:before="240" w:after="240"/>
            </w:pPr>
          </w:p>
        </w:tc>
        <w:tc>
          <w:tcPr>
            <w:tcW w:w="1417" w:type="dxa"/>
          </w:tcPr>
          <w:p w14:paraId="79E2E9D9" w14:textId="77777777" w:rsidR="002A77B3" w:rsidRDefault="002A77B3" w:rsidP="002A77B3">
            <w:pPr>
              <w:spacing w:before="240" w:after="240"/>
              <w:jc w:val="center"/>
            </w:pPr>
            <w:r>
              <w:t>Yes</w:t>
            </w:r>
          </w:p>
        </w:tc>
        <w:tc>
          <w:tcPr>
            <w:tcW w:w="1417" w:type="dxa"/>
          </w:tcPr>
          <w:p w14:paraId="11322757" w14:textId="77777777" w:rsidR="002A77B3" w:rsidRDefault="002A77B3" w:rsidP="002A77B3">
            <w:pPr>
              <w:spacing w:before="240" w:after="240"/>
              <w:jc w:val="center"/>
            </w:pPr>
            <w:r>
              <w:t>No</w:t>
            </w:r>
          </w:p>
        </w:tc>
      </w:tr>
      <w:tr w:rsidR="002A77B3" w14:paraId="5308EA13" w14:textId="77777777" w:rsidTr="002A77B3">
        <w:tc>
          <w:tcPr>
            <w:tcW w:w="6236" w:type="dxa"/>
          </w:tcPr>
          <w:p w14:paraId="67132EBF" w14:textId="77777777" w:rsidR="00DE508F" w:rsidRDefault="00DE508F" w:rsidP="002A77B3">
            <w:pPr>
              <w:spacing w:before="240" w:after="240"/>
            </w:pPr>
            <w:r>
              <w:t>Have you tested positive or had treatment for COVID-19?</w:t>
            </w:r>
          </w:p>
        </w:tc>
        <w:tc>
          <w:tcPr>
            <w:tcW w:w="1417" w:type="dxa"/>
          </w:tcPr>
          <w:p w14:paraId="65F5385D" w14:textId="77777777" w:rsidR="00DE508F" w:rsidRDefault="00DE508F" w:rsidP="002A77B3">
            <w:pPr>
              <w:spacing w:before="240" w:after="240"/>
              <w:jc w:val="center"/>
            </w:pPr>
          </w:p>
        </w:tc>
        <w:tc>
          <w:tcPr>
            <w:tcW w:w="1417" w:type="dxa"/>
          </w:tcPr>
          <w:p w14:paraId="0B8045F8" w14:textId="77777777" w:rsidR="00DE508F" w:rsidRDefault="00DE508F" w:rsidP="002A77B3">
            <w:pPr>
              <w:spacing w:before="240" w:after="240"/>
              <w:jc w:val="center"/>
            </w:pPr>
          </w:p>
        </w:tc>
      </w:tr>
      <w:tr w:rsidR="002A77B3" w14:paraId="7A85EB3C" w14:textId="77777777" w:rsidTr="002A77B3">
        <w:tc>
          <w:tcPr>
            <w:tcW w:w="6236" w:type="dxa"/>
          </w:tcPr>
          <w:p w14:paraId="1808B079" w14:textId="77777777" w:rsidR="00DE508F" w:rsidRDefault="00DE508F" w:rsidP="002A77B3">
            <w:pPr>
              <w:spacing w:before="240" w:after="240"/>
            </w:pPr>
            <w:r>
              <w:t>Have you, or has anyone you are in close contact with, had any of the following signs or symptoms associated with coronavirus</w:t>
            </w:r>
            <w:r w:rsidR="002A77B3">
              <w:t>:</w:t>
            </w:r>
          </w:p>
          <w:p w14:paraId="2066D612" w14:textId="77777777" w:rsidR="002A77B3" w:rsidRDefault="002A77B3" w:rsidP="002A77B3">
            <w:pPr>
              <w:pStyle w:val="ListParagraph"/>
              <w:spacing w:before="240" w:after="240"/>
              <w:ind w:left="714" w:hanging="357"/>
              <w:contextualSpacing w:val="0"/>
            </w:pPr>
            <w:r>
              <w:t>a high temperature – this means you feel hot to touch on your chest or back (you do not need to measure your temperature)</w:t>
            </w:r>
          </w:p>
          <w:p w14:paraId="242F284A" w14:textId="77777777" w:rsidR="002A77B3" w:rsidRDefault="002A77B3" w:rsidP="002A77B3">
            <w:pPr>
              <w:pStyle w:val="ListParagraph"/>
              <w:spacing w:before="240" w:after="240"/>
              <w:ind w:left="714" w:hanging="357"/>
              <w:contextualSpacing w:val="0"/>
            </w:pPr>
            <w:r>
              <w:t>a new, continuous cough – this means coughing a lot for more than an hour, or 3 or more coughing episodes in 24 hours (if you usually have a cough, it may be worse than usual)</w:t>
            </w:r>
          </w:p>
        </w:tc>
        <w:tc>
          <w:tcPr>
            <w:tcW w:w="1417" w:type="dxa"/>
          </w:tcPr>
          <w:p w14:paraId="402957C1" w14:textId="77777777" w:rsidR="00DE508F" w:rsidRDefault="00DE508F" w:rsidP="002A77B3">
            <w:pPr>
              <w:spacing w:before="240" w:after="240"/>
              <w:jc w:val="center"/>
            </w:pPr>
          </w:p>
        </w:tc>
        <w:tc>
          <w:tcPr>
            <w:tcW w:w="1417" w:type="dxa"/>
          </w:tcPr>
          <w:p w14:paraId="0D185BC9" w14:textId="77777777" w:rsidR="00DE508F" w:rsidRDefault="00DE508F" w:rsidP="002A77B3">
            <w:pPr>
              <w:spacing w:before="240" w:after="240"/>
              <w:jc w:val="center"/>
            </w:pPr>
          </w:p>
        </w:tc>
      </w:tr>
      <w:tr w:rsidR="002A77B3" w14:paraId="3A6BBE39" w14:textId="77777777" w:rsidTr="002A77B3">
        <w:tc>
          <w:tcPr>
            <w:tcW w:w="6236" w:type="dxa"/>
          </w:tcPr>
          <w:p w14:paraId="7E9E45FE" w14:textId="77777777" w:rsidR="00DE508F" w:rsidRDefault="002A77B3" w:rsidP="002A77B3">
            <w:pPr>
              <w:spacing w:before="240" w:after="240"/>
            </w:pPr>
            <w:r>
              <w:t>Have you been strictly following the social distancing measures outlined by the government during COVID-19?</w:t>
            </w:r>
          </w:p>
        </w:tc>
        <w:tc>
          <w:tcPr>
            <w:tcW w:w="1417" w:type="dxa"/>
          </w:tcPr>
          <w:p w14:paraId="18F02261" w14:textId="77777777" w:rsidR="00DE508F" w:rsidRDefault="00DE508F" w:rsidP="002A77B3">
            <w:pPr>
              <w:spacing w:before="240" w:after="240"/>
              <w:jc w:val="center"/>
            </w:pPr>
          </w:p>
        </w:tc>
        <w:tc>
          <w:tcPr>
            <w:tcW w:w="1417" w:type="dxa"/>
          </w:tcPr>
          <w:p w14:paraId="4F639584" w14:textId="77777777" w:rsidR="00DE508F" w:rsidRDefault="00DE508F" w:rsidP="002A77B3">
            <w:pPr>
              <w:spacing w:before="240" w:after="240"/>
              <w:jc w:val="center"/>
            </w:pPr>
          </w:p>
        </w:tc>
      </w:tr>
    </w:tbl>
    <w:p w14:paraId="526D5F4E" w14:textId="77777777" w:rsidR="00DE508F" w:rsidRDefault="00DE508F" w:rsidP="00DE508F"/>
    <w:p w14:paraId="48EE21EE" w14:textId="77777777" w:rsidR="002A77B3" w:rsidRDefault="002A77B3" w:rsidP="00DE508F">
      <w:r>
        <w:t xml:space="preserve">Signed: </w:t>
      </w:r>
    </w:p>
    <w:p w14:paraId="72988532" w14:textId="77777777" w:rsidR="002A77B3" w:rsidRDefault="002A77B3" w:rsidP="00DE508F"/>
    <w:p w14:paraId="603AB1EB" w14:textId="77777777" w:rsidR="002A77B3" w:rsidRPr="00DE508F" w:rsidRDefault="002A77B3" w:rsidP="00DE508F">
      <w:r>
        <w:t xml:space="preserve">Date: </w:t>
      </w:r>
    </w:p>
    <w:sectPr w:rsidR="002A77B3" w:rsidRPr="00DE508F" w:rsidSect="002A02D6">
      <w:headerReference w:type="default" r:id="rId9"/>
      <w:footerReference w:type="default" r:id="rId10"/>
      <w:pgSz w:w="11906" w:h="16838" w:code="9"/>
      <w:pgMar w:top="1440" w:right="1440" w:bottom="851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FEF89" w14:textId="77777777" w:rsidR="00CF411D" w:rsidRDefault="00CF411D" w:rsidP="00737A60">
      <w:pPr>
        <w:spacing w:before="0" w:after="0"/>
      </w:pPr>
      <w:r>
        <w:separator/>
      </w:r>
    </w:p>
  </w:endnote>
  <w:endnote w:type="continuationSeparator" w:id="0">
    <w:p w14:paraId="5CDA3BA5" w14:textId="77777777" w:rsidR="00CF411D" w:rsidRDefault="00CF411D" w:rsidP="00737A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78242" w14:textId="77777777" w:rsidR="00737A60" w:rsidRPr="00524D68" w:rsidRDefault="00737A60" w:rsidP="002A02D6">
    <w:pPr>
      <w:pStyle w:val="Footer"/>
      <w:pBdr>
        <w:top w:val="single" w:sz="4" w:space="1" w:color="auto"/>
      </w:pBdr>
      <w:tabs>
        <w:tab w:val="clear" w:pos="9026"/>
        <w:tab w:val="right" w:pos="9923"/>
      </w:tabs>
      <w:ind w:left="-567" w:right="-897"/>
      <w:rPr>
        <w:rFonts w:ascii="Trebuchet MS" w:hAnsi="Trebuchet MS"/>
        <w:b/>
        <w:bCs/>
        <w:sz w:val="16"/>
        <w:szCs w:val="16"/>
      </w:rPr>
    </w:pPr>
    <w:r w:rsidRPr="00524D68">
      <w:rPr>
        <w:rFonts w:ascii="Trebuchet MS" w:hAnsi="Trebuchet MS"/>
        <w:b/>
        <w:bCs/>
        <w:sz w:val="16"/>
        <w:szCs w:val="16"/>
      </w:rPr>
      <w:fldChar w:fldCharType="begin"/>
    </w:r>
    <w:r w:rsidRPr="00524D68">
      <w:rPr>
        <w:rFonts w:ascii="Trebuchet MS" w:hAnsi="Trebuchet MS"/>
        <w:b/>
        <w:bCs/>
        <w:sz w:val="16"/>
        <w:szCs w:val="16"/>
      </w:rPr>
      <w:instrText xml:space="preserve"> FILENAME \p \* MERGEFORMAT </w:instrText>
    </w:r>
    <w:r w:rsidRPr="00524D68">
      <w:rPr>
        <w:rFonts w:ascii="Trebuchet MS" w:hAnsi="Trebuchet MS"/>
        <w:b/>
        <w:bCs/>
        <w:sz w:val="16"/>
        <w:szCs w:val="16"/>
      </w:rPr>
      <w:fldChar w:fldCharType="separate"/>
    </w:r>
    <w:r w:rsidR="00CF411D">
      <w:rPr>
        <w:rFonts w:ascii="Trebuchet MS" w:hAnsi="Trebuchet MS"/>
        <w:b/>
        <w:bCs/>
        <w:noProof/>
        <w:sz w:val="16"/>
        <w:szCs w:val="16"/>
      </w:rPr>
      <w:t>Document26</w:t>
    </w:r>
    <w:r w:rsidRPr="00524D68">
      <w:rPr>
        <w:rFonts w:ascii="Trebuchet MS" w:hAnsi="Trebuchet MS"/>
        <w:b/>
        <w:bCs/>
        <w:sz w:val="16"/>
        <w:szCs w:val="16"/>
      </w:rPr>
      <w:fldChar w:fldCharType="end"/>
    </w:r>
    <w:r w:rsidRPr="00524D68">
      <w:rPr>
        <w:rFonts w:ascii="Trebuchet MS" w:hAnsi="Trebuchet MS"/>
        <w:b/>
        <w:bCs/>
        <w:sz w:val="16"/>
        <w:szCs w:val="16"/>
      </w:rPr>
      <w:tab/>
    </w:r>
    <w:r w:rsidRPr="00524D68">
      <w:rPr>
        <w:rFonts w:ascii="Trebuchet MS" w:hAnsi="Trebuchet MS"/>
        <w:b/>
        <w:bCs/>
        <w:sz w:val="16"/>
        <w:szCs w:val="16"/>
      </w:rPr>
      <w:tab/>
      <w:t xml:space="preserve">Roy Millard, </w:t>
    </w:r>
    <w:r w:rsidR="002D4E93" w:rsidRPr="00524D68">
      <w:rPr>
        <w:rFonts w:ascii="Trebuchet MS" w:hAnsi="Trebuchet MS"/>
        <w:b/>
        <w:bCs/>
        <w:sz w:val="16"/>
        <w:szCs w:val="16"/>
      </w:rPr>
      <w:t>NST</w:t>
    </w:r>
    <w:r w:rsidRPr="00524D68">
      <w:rPr>
        <w:rFonts w:ascii="Trebuchet MS" w:hAnsi="Trebuchet MS"/>
        <w:b/>
        <w:bCs/>
        <w:sz w:val="16"/>
        <w:szCs w:val="16"/>
      </w:rPr>
      <w:t xml:space="preserve">, </w:t>
    </w:r>
    <w:r w:rsidR="00877D56" w:rsidRPr="00524D68">
      <w:rPr>
        <w:rFonts w:ascii="Trebuchet MS" w:hAnsi="Trebuchet MS"/>
        <w:b/>
        <w:bCs/>
        <w:sz w:val="16"/>
        <w:szCs w:val="16"/>
      </w:rPr>
      <w:fldChar w:fldCharType="begin"/>
    </w:r>
    <w:r w:rsidR="00877D56" w:rsidRPr="00524D68">
      <w:rPr>
        <w:rFonts w:ascii="Trebuchet MS" w:hAnsi="Trebuchet MS"/>
        <w:b/>
        <w:bCs/>
        <w:sz w:val="16"/>
        <w:szCs w:val="16"/>
      </w:rPr>
      <w:instrText xml:space="preserve"> DATE \@ "dd MMMM yyyy" </w:instrText>
    </w:r>
    <w:r w:rsidR="00877D56" w:rsidRPr="00524D68">
      <w:rPr>
        <w:rFonts w:ascii="Trebuchet MS" w:hAnsi="Trebuchet MS"/>
        <w:b/>
        <w:bCs/>
        <w:sz w:val="16"/>
        <w:szCs w:val="16"/>
      </w:rPr>
      <w:fldChar w:fldCharType="separate"/>
    </w:r>
    <w:r w:rsidR="00CF411D">
      <w:rPr>
        <w:rFonts w:ascii="Trebuchet MS" w:hAnsi="Trebuchet MS"/>
        <w:b/>
        <w:bCs/>
        <w:noProof/>
        <w:sz w:val="16"/>
        <w:szCs w:val="16"/>
      </w:rPr>
      <w:t>06 June 2020</w:t>
    </w:r>
    <w:r w:rsidR="00877D56" w:rsidRPr="00524D68">
      <w:rPr>
        <w:rFonts w:ascii="Trebuchet MS" w:hAnsi="Trebuchet MS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86DCC" w14:textId="77777777" w:rsidR="00CF411D" w:rsidRDefault="00CF411D" w:rsidP="00737A60">
      <w:pPr>
        <w:spacing w:before="0" w:after="0"/>
      </w:pPr>
      <w:r>
        <w:separator/>
      </w:r>
    </w:p>
  </w:footnote>
  <w:footnote w:type="continuationSeparator" w:id="0">
    <w:p w14:paraId="48346C88" w14:textId="77777777" w:rsidR="00CF411D" w:rsidRDefault="00CF411D" w:rsidP="00737A6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C4A56" w14:textId="77777777" w:rsidR="00737A60" w:rsidRDefault="002D4E9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DFACD3" wp14:editId="11F5E55C">
          <wp:simplePos x="0" y="0"/>
          <wp:positionH relativeFrom="column">
            <wp:align>center</wp:align>
          </wp:positionH>
          <wp:positionV relativeFrom="page">
            <wp:posOffset>180975</wp:posOffset>
          </wp:positionV>
          <wp:extent cx="612000" cy="612000"/>
          <wp:effectExtent l="0" t="0" r="0" b="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ST Logo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AA3ED9"/>
    <w:multiLevelType w:val="hybridMultilevel"/>
    <w:tmpl w:val="7C08A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A33D4"/>
    <w:multiLevelType w:val="hybridMultilevel"/>
    <w:tmpl w:val="F94C7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F96038"/>
    <w:multiLevelType w:val="hybridMultilevel"/>
    <w:tmpl w:val="4A868128"/>
    <w:lvl w:ilvl="0" w:tplc="5076211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DC1622">
      <w:start w:val="1"/>
      <w:numFmt w:val="bullet"/>
      <w:pStyle w:val="ListParagraph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7C49DA">
      <w:start w:val="1"/>
      <w:numFmt w:val="bullet"/>
      <w:pStyle w:val="ListParagraph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11D"/>
    <w:rsid w:val="00241434"/>
    <w:rsid w:val="002A02D6"/>
    <w:rsid w:val="002A77B3"/>
    <w:rsid w:val="002D4E93"/>
    <w:rsid w:val="002E14E2"/>
    <w:rsid w:val="00355812"/>
    <w:rsid w:val="00524D68"/>
    <w:rsid w:val="00717C90"/>
    <w:rsid w:val="00737A60"/>
    <w:rsid w:val="007B48FF"/>
    <w:rsid w:val="007B6BC5"/>
    <w:rsid w:val="008401F6"/>
    <w:rsid w:val="00877D56"/>
    <w:rsid w:val="00925901"/>
    <w:rsid w:val="00CF411D"/>
    <w:rsid w:val="00DE508F"/>
    <w:rsid w:val="00F5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E4FBE3"/>
  <w15:chartTrackingRefBased/>
  <w15:docId w15:val="{9DFEE1E8-7590-4E9C-A58C-D3D589C8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before="24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4E2"/>
  </w:style>
  <w:style w:type="paragraph" w:styleId="Heading1">
    <w:name w:val="heading 1"/>
    <w:basedOn w:val="Normal"/>
    <w:next w:val="Normal"/>
    <w:link w:val="Heading1Char"/>
    <w:uiPriority w:val="9"/>
    <w:qFormat/>
    <w:rsid w:val="007B48FF"/>
    <w:pPr>
      <w:spacing w:before="3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48FF"/>
    <w:pPr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7A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37A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37A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37A6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7A60"/>
    <w:p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7B48FF"/>
    <w:rPr>
      <w:rFonts w:ascii="Trebuchet MS" w:hAnsi="Trebuchet MS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B48FF"/>
    <w:rPr>
      <w:rFonts w:ascii="Trebuchet MS" w:hAnsi="Trebuchet MS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7A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37A6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737A6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737A6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7A6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37A60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737A6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37A60"/>
  </w:style>
  <w:style w:type="paragraph" w:styleId="Footer">
    <w:name w:val="footer"/>
    <w:basedOn w:val="Normal"/>
    <w:link w:val="FooterChar"/>
    <w:uiPriority w:val="99"/>
    <w:unhideWhenUsed/>
    <w:rsid w:val="00737A6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37A60"/>
  </w:style>
  <w:style w:type="paragraph" w:styleId="Title">
    <w:name w:val="Title"/>
    <w:basedOn w:val="Normal"/>
    <w:next w:val="Normal"/>
    <w:link w:val="TitleChar"/>
    <w:uiPriority w:val="10"/>
    <w:qFormat/>
    <w:rsid w:val="007B48FF"/>
    <w:pPr>
      <w:spacing w:before="480"/>
      <w:contextualSpacing/>
      <w:jc w:val="center"/>
    </w:pPr>
    <w:rPr>
      <w:rFonts w:eastAsiaTheme="majorEastAsia" w:cstheme="majorBidi"/>
      <w:b/>
      <w:spacing w:val="-10"/>
      <w:kern w:val="28"/>
      <w:sz w:val="3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B48FF"/>
    <w:rPr>
      <w:rFonts w:ascii="Trebuchet MS" w:eastAsiaTheme="majorEastAsia" w:hAnsi="Trebuchet MS" w:cstheme="majorBidi"/>
      <w:b/>
      <w:spacing w:val="-10"/>
      <w:kern w:val="28"/>
      <w:sz w:val="32"/>
      <w:szCs w:val="72"/>
    </w:rPr>
  </w:style>
  <w:style w:type="paragraph" w:styleId="ListParagraph">
    <w:name w:val="List Paragraph"/>
    <w:basedOn w:val="Normal"/>
    <w:uiPriority w:val="34"/>
    <w:qFormat/>
    <w:rsid w:val="00717C90"/>
    <w:pPr>
      <w:numPr>
        <w:numId w:val="3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517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17EB"/>
    <w:rPr>
      <w:color w:val="605E5C"/>
      <w:shd w:val="clear" w:color="auto" w:fill="E1DFDD"/>
    </w:rPr>
  </w:style>
  <w:style w:type="paragraph" w:customStyle="1" w:styleId="ListParagraph2">
    <w:name w:val="List Paragraph 2"/>
    <w:basedOn w:val="ListParagraph"/>
    <w:qFormat/>
    <w:rsid w:val="002E14E2"/>
    <w:pPr>
      <w:numPr>
        <w:ilvl w:val="1"/>
      </w:numPr>
    </w:pPr>
  </w:style>
  <w:style w:type="paragraph" w:customStyle="1" w:styleId="ListParagraph3">
    <w:name w:val="List Paragraph 3"/>
    <w:basedOn w:val="ListParagraph2"/>
    <w:qFormat/>
    <w:rsid w:val="002E14E2"/>
    <w:pPr>
      <w:numPr>
        <w:ilvl w:val="2"/>
      </w:numPr>
    </w:pPr>
  </w:style>
  <w:style w:type="paragraph" w:customStyle="1" w:styleId="ListParagraph1">
    <w:name w:val="List Paragraph 1"/>
    <w:basedOn w:val="ListParagraph"/>
    <w:qFormat/>
    <w:rsid w:val="002E14E2"/>
  </w:style>
  <w:style w:type="table" w:styleId="TableGrid">
    <w:name w:val="Table Grid"/>
    <w:basedOn w:val="TableNormal"/>
    <w:uiPriority w:val="59"/>
    <w:rsid w:val="00DE508F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ht.org.uk/coronaviru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y\OneDrive\FILING%20CABINET%20-%20NST\FORMS\COVID-19%20Polic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55609-5EA1-4252-9ECA-D84196C5F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 Policy</Template>
  <TotalTime>1</TotalTime>
  <Pages>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Millard</dc:creator>
  <cp:keywords/>
  <dc:description/>
  <cp:lastModifiedBy>Roy Millard</cp:lastModifiedBy>
  <cp:revision>1</cp:revision>
  <cp:lastPrinted>2020-05-10T11:13:00Z</cp:lastPrinted>
  <dcterms:created xsi:type="dcterms:W3CDTF">2020-06-06T08:48:00Z</dcterms:created>
  <dcterms:modified xsi:type="dcterms:W3CDTF">2020-06-06T08:49:00Z</dcterms:modified>
</cp:coreProperties>
</file>